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81B2B" w14:textId="363B21A7" w:rsidR="00535962" w:rsidRPr="00F7167E" w:rsidRDefault="008F3FF0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65CB8B" wp14:editId="7E243EFB">
                <wp:simplePos x="0" y="0"/>
                <wp:positionH relativeFrom="column">
                  <wp:posOffset>4285284</wp:posOffset>
                </wp:positionH>
                <wp:positionV relativeFrom="paragraph">
                  <wp:posOffset>516890</wp:posOffset>
                </wp:positionV>
                <wp:extent cx="1867535" cy="326004"/>
                <wp:effectExtent l="0" t="0" r="0" b="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3260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33CD1" w14:textId="77777777" w:rsidR="0026335F" w:rsidRPr="0026335F" w:rsidRDefault="0064551F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BE2CF4">
                                  <w:rPr>
                                    <w:rStyle w:val="Style5"/>
                                  </w:rPr>
                                  <w:t>Seleccione la fecha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65CB8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37.4pt;margin-top:40.7pt;width:147.05pt;height:25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j/tQIAAL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" filled="f" stroked="f">
                <v:textbox>
                  <w:txbxContent>
                    <w:p w14:paraId="1B533CD1" w14:textId="77777777" w:rsidR="0026335F" w:rsidRPr="0026335F" w:rsidRDefault="00704CF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BE2CF4">
                            <w:rPr>
                              <w:rStyle w:val="Style5"/>
                            </w:rPr>
                            <w:t>Seleccione la fecha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671D9931" wp14:editId="3D7F8090">
            <wp:simplePos x="0" y="0"/>
            <wp:positionH relativeFrom="column">
              <wp:posOffset>2034126</wp:posOffset>
            </wp:positionH>
            <wp:positionV relativeFrom="paragraph">
              <wp:posOffset>-382270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F3FF0">
        <w:rPr>
          <w:noProof/>
          <w:lang w:val="es-MX" w:eastAsia="es-MX"/>
        </w:rPr>
        <w:drawing>
          <wp:inline distT="0" distB="0" distL="0" distR="0" wp14:anchorId="514ECA54" wp14:editId="1421C14B">
            <wp:extent cx="715617" cy="555952"/>
            <wp:effectExtent l="0" t="0" r="8890" b="0"/>
            <wp:docPr id="11" name="Imagen 11" descr="C:\Users\lnunez\Pictures\Saved 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nunez\Pictures\Saved Pictures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14" cy="56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01DC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18C5023" wp14:editId="5284F598">
                <wp:simplePos x="0" y="0"/>
                <wp:positionH relativeFrom="column">
                  <wp:posOffset>3752851</wp:posOffset>
                </wp:positionH>
                <wp:positionV relativeFrom="paragraph">
                  <wp:posOffset>-466725</wp:posOffset>
                </wp:positionV>
                <wp:extent cx="230124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DA662F" w14:textId="744375A5" w:rsidR="001466B0" w:rsidRPr="00535962" w:rsidRDefault="00EF4628" w:rsidP="001466B0">
                                <w:pPr>
                                  <w:jc w:val="center"/>
                                </w:pPr>
                                <w:r>
                                  <w:rPr>
                                    <w:rFonts w:ascii="Microsoft Sans Serif" w:hAnsi="Microsoft Sans Serif" w:cs="Microsoft Sans Serif"/>
                                    <w:b/>
                                    <w:bCs/>
                                    <w:color w:val="000000"/>
                                  </w:rPr>
                                  <w:t>MIMARENA-</w:t>
                                </w:r>
                                <w:r w:rsidR="00A87D12"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CCC-LPN-2021</w:t>
                                </w:r>
                                <w:r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-00</w:t>
                                </w:r>
                                <w:r w:rsidR="00A87D12"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02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6CE45D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C5023" id="Group 21" o:spid="_x0000_s1027" style="position:absolute;margin-left:295.5pt;margin-top:-36.75pt;width:181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14:paraId="08DA662F" w14:textId="744375A5" w:rsidR="001466B0" w:rsidRPr="00535962" w:rsidRDefault="00EF4628" w:rsidP="001466B0">
                          <w:pPr>
                            <w:jc w:val="center"/>
                          </w:pPr>
                          <w:r>
                            <w:rPr>
                              <w:rFonts w:ascii="Microsoft Sans Serif" w:hAnsi="Microsoft Sans Serif" w:cs="Microsoft Sans Serif"/>
                              <w:b/>
                              <w:bCs/>
                              <w:color w:val="000000"/>
                            </w:rPr>
                            <w:t>MIMARENA-</w:t>
                          </w:r>
                          <w:r w:rsidR="00A87D12"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CCC-LPN-2021</w:t>
                          </w:r>
                          <w:r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-00</w:t>
                          </w:r>
                          <w:r w:rsidR="00A87D12"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02</w:t>
                          </w:r>
                        </w:p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86CE45D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A01D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C4C9AA" wp14:editId="4AEE3F3B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060B2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C9AA" id="Text Box 20" o:spid="_x0000_s1032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R2SsA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A3lR2S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14:paraId="2A8060B2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1F4704A9" w14:textId="17731D63" w:rsidR="00535962" w:rsidRPr="00535962" w:rsidRDefault="00535962" w:rsidP="00535962"/>
    <w:p w14:paraId="028A782D" w14:textId="77777777" w:rsidR="00535962" w:rsidRDefault="007228AE" w:rsidP="00535962">
      <w:r>
        <w:rPr>
          <w:rFonts w:ascii="Arial Bold" w:hAnsi="Arial Bold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C64AFF" wp14:editId="7FF2E346">
                <wp:simplePos x="0" y="0"/>
                <wp:positionH relativeFrom="column">
                  <wp:posOffset>566034</wp:posOffset>
                </wp:positionH>
                <wp:positionV relativeFrom="paragraph">
                  <wp:posOffset>20955</wp:posOffset>
                </wp:positionV>
                <wp:extent cx="4198289" cy="279400"/>
                <wp:effectExtent l="0" t="0" r="0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8289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B4F725" w14:textId="77777777" w:rsidR="002E1412" w:rsidRPr="002E1412" w:rsidRDefault="0064551F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7228A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64AFF" id="Text Box 16" o:spid="_x0000_s1033" type="#_x0000_t202" style="position:absolute;margin-left:44.55pt;margin-top:1.65pt;width:330.5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" stroked="f">
                <v:textbox>
                  <w:txbxContent>
                    <w:p w14:paraId="2DB4F725" w14:textId="77777777" w:rsidR="002E1412" w:rsidRPr="002E1412" w:rsidRDefault="00704CFD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7228AE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A01DC"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634135" wp14:editId="6EC94540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60DC6A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64551F">
                              <w:fldChar w:fldCharType="begin"/>
                            </w:r>
                            <w:r w:rsidR="0064551F">
                              <w:instrText xml:space="preserve"> NUMPAGES   \* MERGEFORMAT </w:instrText>
                            </w:r>
                            <w:r w:rsidR="0064551F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6455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4634135"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" filled="f" stroked="f">
                <v:textbox>
                  <w:txbxContent>
                    <w:p w14:paraId="6F60DC6A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17A57">
                        <w:fldChar w:fldCharType="begin"/>
                      </w:r>
                      <w:r w:rsidR="00F17A57">
                        <w:instrText xml:space="preserve"> NUMPAGES   \* MERGEFORMAT </w:instrText>
                      </w:r>
                      <w:r w:rsidR="00F17A57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17A57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5311358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bookmarkStart w:id="0" w:name="_GoBack"/>
    <w:bookmarkEnd w:id="0"/>
    <w:p w14:paraId="16BFC4E8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A728E87" wp14:editId="57D2A8A2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0129FC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3A728E87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" stroked="f">
                <v:textbox>
                  <w:txbxContent>
                    <w:p w14:paraId="580129FC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55F1A9A8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9C35A7" wp14:editId="4EC32999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B02501" w14:textId="77777777" w:rsidR="002E1412" w:rsidRPr="002E1412" w:rsidRDefault="0064551F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E56AB0">
                                  <w:rPr>
                                    <w:rStyle w:val="Style8"/>
                                    <w:smallCaps/>
                                  </w:rPr>
                                  <w:t>DEPARTAMENTO DE COMPRAS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479C35A7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" stroked="f">
                <v:textbox>
                  <w:txbxContent>
                    <w:p w14:paraId="0AB02501" w14:textId="77777777" w:rsidR="002E1412" w:rsidRPr="002E1412" w:rsidRDefault="00F17A5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E56AB0">
                            <w:rPr>
                              <w:rStyle w:val="Style8"/>
                              <w:smallCaps/>
                            </w:rPr>
                            <w:t>DEPARTAMENTO DE COMPRAS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30686C5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1C6D0D42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1EA260B7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566507BF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7CE71E39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497F69DE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6E3F36F6" w14:textId="77777777" w:rsidTr="00E82502">
        <w:trPr>
          <w:cantSplit/>
          <w:trHeight w:val="440"/>
        </w:trPr>
        <w:tc>
          <w:tcPr>
            <w:tcW w:w="9252" w:type="dxa"/>
          </w:tcPr>
          <w:p w14:paraId="380D388C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65AA7783" w14:textId="77777777" w:rsidTr="00E82502">
        <w:trPr>
          <w:cantSplit/>
          <w:trHeight w:val="440"/>
        </w:trPr>
        <w:tc>
          <w:tcPr>
            <w:tcW w:w="9252" w:type="dxa"/>
          </w:tcPr>
          <w:p w14:paraId="0A2C6EFC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3F1D7D47" w14:textId="77777777" w:rsidTr="00E82502">
        <w:trPr>
          <w:cantSplit/>
          <w:trHeight w:val="440"/>
        </w:trPr>
        <w:tc>
          <w:tcPr>
            <w:tcW w:w="9252" w:type="dxa"/>
          </w:tcPr>
          <w:p w14:paraId="57B7BEB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60A8242" w14:textId="77777777" w:rsidTr="00E82502">
        <w:trPr>
          <w:cantSplit/>
          <w:trHeight w:val="440"/>
        </w:trPr>
        <w:tc>
          <w:tcPr>
            <w:tcW w:w="9252" w:type="dxa"/>
          </w:tcPr>
          <w:p w14:paraId="695BE91A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4D83A374" w14:textId="77777777" w:rsidTr="00E82502">
        <w:trPr>
          <w:cantSplit/>
          <w:trHeight w:val="440"/>
        </w:trPr>
        <w:tc>
          <w:tcPr>
            <w:tcW w:w="9252" w:type="dxa"/>
          </w:tcPr>
          <w:p w14:paraId="5C33E276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4B97D77" w14:textId="77777777" w:rsidTr="00E82502">
        <w:trPr>
          <w:cantSplit/>
          <w:trHeight w:val="440"/>
        </w:trPr>
        <w:tc>
          <w:tcPr>
            <w:tcW w:w="9252" w:type="dxa"/>
          </w:tcPr>
          <w:p w14:paraId="4E228A2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1A10E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6906F329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4AAB6128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2BBB1FA3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1B0F227D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3B5F09" w14:textId="77777777" w:rsidR="0064551F" w:rsidRDefault="0064551F" w:rsidP="001007E7">
      <w:pPr>
        <w:spacing w:after="0" w:line="240" w:lineRule="auto"/>
      </w:pPr>
      <w:r>
        <w:separator/>
      </w:r>
    </w:p>
  </w:endnote>
  <w:endnote w:type="continuationSeparator" w:id="0">
    <w:p w14:paraId="2AEDDD73" w14:textId="77777777" w:rsidR="0064551F" w:rsidRDefault="0064551F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BBFBD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MX" w:eastAsia="es-MX"/>
      </w:rPr>
      <w:drawing>
        <wp:anchor distT="0" distB="0" distL="114300" distR="114300" simplePos="0" relativeHeight="251664384" behindDoc="0" locked="0" layoutInCell="1" allowOverlap="1" wp14:anchorId="0F9209D0" wp14:editId="708F21DD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13090E" wp14:editId="7B4F3BF8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2B6ED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4F209317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3E13090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5CB2B6ED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4F209317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BC89CA" wp14:editId="40FEC50D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3DC87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29BC89CA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34E3DC87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8BA3EBB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6C053F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06430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EA7AF19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1F5210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5641B0" w14:textId="77777777" w:rsidR="0064551F" w:rsidRDefault="0064551F" w:rsidP="001007E7">
      <w:pPr>
        <w:spacing w:after="0" w:line="240" w:lineRule="auto"/>
      </w:pPr>
      <w:r>
        <w:separator/>
      </w:r>
    </w:p>
  </w:footnote>
  <w:footnote w:type="continuationSeparator" w:id="0">
    <w:p w14:paraId="580091AB" w14:textId="77777777" w:rsidR="0064551F" w:rsidRDefault="0064551F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A64CC"/>
    <w:rsid w:val="000B0DCD"/>
    <w:rsid w:val="000E02D9"/>
    <w:rsid w:val="001007E7"/>
    <w:rsid w:val="001020C0"/>
    <w:rsid w:val="00135C30"/>
    <w:rsid w:val="001466B0"/>
    <w:rsid w:val="00157600"/>
    <w:rsid w:val="00170EC5"/>
    <w:rsid w:val="00181E8D"/>
    <w:rsid w:val="0018235A"/>
    <w:rsid w:val="00191972"/>
    <w:rsid w:val="00194FF2"/>
    <w:rsid w:val="001A3F92"/>
    <w:rsid w:val="001C67B6"/>
    <w:rsid w:val="001D76BE"/>
    <w:rsid w:val="001E3D08"/>
    <w:rsid w:val="001F73A7"/>
    <w:rsid w:val="002009A7"/>
    <w:rsid w:val="00253DBA"/>
    <w:rsid w:val="002570CC"/>
    <w:rsid w:val="0026335F"/>
    <w:rsid w:val="002816AC"/>
    <w:rsid w:val="00290319"/>
    <w:rsid w:val="00295BD4"/>
    <w:rsid w:val="002D451D"/>
    <w:rsid w:val="002E1412"/>
    <w:rsid w:val="002E799F"/>
    <w:rsid w:val="00314023"/>
    <w:rsid w:val="00341484"/>
    <w:rsid w:val="003833A9"/>
    <w:rsid w:val="00392351"/>
    <w:rsid w:val="00394E47"/>
    <w:rsid w:val="003A6141"/>
    <w:rsid w:val="003B3162"/>
    <w:rsid w:val="003B57B2"/>
    <w:rsid w:val="00404131"/>
    <w:rsid w:val="00407291"/>
    <w:rsid w:val="0042490F"/>
    <w:rsid w:val="004379A6"/>
    <w:rsid w:val="0044234A"/>
    <w:rsid w:val="00446BDF"/>
    <w:rsid w:val="00456C17"/>
    <w:rsid w:val="00466B9C"/>
    <w:rsid w:val="004B30DA"/>
    <w:rsid w:val="004D2A6B"/>
    <w:rsid w:val="004D45A8"/>
    <w:rsid w:val="00514241"/>
    <w:rsid w:val="00535962"/>
    <w:rsid w:val="00595217"/>
    <w:rsid w:val="005D1878"/>
    <w:rsid w:val="005D49D3"/>
    <w:rsid w:val="00611A07"/>
    <w:rsid w:val="0062592A"/>
    <w:rsid w:val="006354C1"/>
    <w:rsid w:val="0064551F"/>
    <w:rsid w:val="006506D0"/>
    <w:rsid w:val="00651E48"/>
    <w:rsid w:val="00666BE3"/>
    <w:rsid w:val="00666D56"/>
    <w:rsid w:val="006709BC"/>
    <w:rsid w:val="00677111"/>
    <w:rsid w:val="006812AD"/>
    <w:rsid w:val="006C1946"/>
    <w:rsid w:val="006E1520"/>
    <w:rsid w:val="006F567F"/>
    <w:rsid w:val="00704CFD"/>
    <w:rsid w:val="007228AE"/>
    <w:rsid w:val="00725091"/>
    <w:rsid w:val="00743DBE"/>
    <w:rsid w:val="00773CBF"/>
    <w:rsid w:val="00780880"/>
    <w:rsid w:val="0078212C"/>
    <w:rsid w:val="007B0E1F"/>
    <w:rsid w:val="007B2767"/>
    <w:rsid w:val="007B6F6F"/>
    <w:rsid w:val="007C68AD"/>
    <w:rsid w:val="007D72C5"/>
    <w:rsid w:val="00820C9F"/>
    <w:rsid w:val="0082707E"/>
    <w:rsid w:val="008315B0"/>
    <w:rsid w:val="00857D77"/>
    <w:rsid w:val="008B3AE5"/>
    <w:rsid w:val="008C0365"/>
    <w:rsid w:val="008C2887"/>
    <w:rsid w:val="008C388B"/>
    <w:rsid w:val="008E6D56"/>
    <w:rsid w:val="008F3FF0"/>
    <w:rsid w:val="00922146"/>
    <w:rsid w:val="0095014C"/>
    <w:rsid w:val="00966EEE"/>
    <w:rsid w:val="00977C54"/>
    <w:rsid w:val="00A0219E"/>
    <w:rsid w:val="00A16099"/>
    <w:rsid w:val="00A1628F"/>
    <w:rsid w:val="00A25975"/>
    <w:rsid w:val="00A543E3"/>
    <w:rsid w:val="00A640BD"/>
    <w:rsid w:val="00A641A7"/>
    <w:rsid w:val="00A64C8F"/>
    <w:rsid w:val="00A72F42"/>
    <w:rsid w:val="00A87D12"/>
    <w:rsid w:val="00AA38FE"/>
    <w:rsid w:val="00AD7919"/>
    <w:rsid w:val="00AF2E6B"/>
    <w:rsid w:val="00B55FD0"/>
    <w:rsid w:val="00B62EEF"/>
    <w:rsid w:val="00B97B51"/>
    <w:rsid w:val="00BA0007"/>
    <w:rsid w:val="00BB1D79"/>
    <w:rsid w:val="00BC1D0C"/>
    <w:rsid w:val="00BC61BD"/>
    <w:rsid w:val="00BD1586"/>
    <w:rsid w:val="00BE2CF4"/>
    <w:rsid w:val="00C078CB"/>
    <w:rsid w:val="00C22DBE"/>
    <w:rsid w:val="00C5078F"/>
    <w:rsid w:val="00C66D08"/>
    <w:rsid w:val="00C7470C"/>
    <w:rsid w:val="00C9510F"/>
    <w:rsid w:val="00CA0E82"/>
    <w:rsid w:val="00CA164C"/>
    <w:rsid w:val="00CA4661"/>
    <w:rsid w:val="00CE67A3"/>
    <w:rsid w:val="00D03801"/>
    <w:rsid w:val="00D0738D"/>
    <w:rsid w:val="00D1201E"/>
    <w:rsid w:val="00D24FA7"/>
    <w:rsid w:val="00D37FC7"/>
    <w:rsid w:val="00D45A3E"/>
    <w:rsid w:val="00D64696"/>
    <w:rsid w:val="00D7710E"/>
    <w:rsid w:val="00D90D49"/>
    <w:rsid w:val="00D9600B"/>
    <w:rsid w:val="00DC5D96"/>
    <w:rsid w:val="00DD4F3E"/>
    <w:rsid w:val="00E13E55"/>
    <w:rsid w:val="00E56AB0"/>
    <w:rsid w:val="00E82502"/>
    <w:rsid w:val="00E9247F"/>
    <w:rsid w:val="00EA6B34"/>
    <w:rsid w:val="00EA7406"/>
    <w:rsid w:val="00EC3C84"/>
    <w:rsid w:val="00EE00D2"/>
    <w:rsid w:val="00EE1E7B"/>
    <w:rsid w:val="00EE6C26"/>
    <w:rsid w:val="00EF4628"/>
    <w:rsid w:val="00F17A57"/>
    <w:rsid w:val="00F225BF"/>
    <w:rsid w:val="00F32CB2"/>
    <w:rsid w:val="00F45F3A"/>
    <w:rsid w:val="00F461B6"/>
    <w:rsid w:val="00F53753"/>
    <w:rsid w:val="00F671EB"/>
    <w:rsid w:val="00F7167E"/>
    <w:rsid w:val="00F7443C"/>
    <w:rsid w:val="00F84D68"/>
    <w:rsid w:val="00F85D7A"/>
    <w:rsid w:val="00F9504D"/>
    <w:rsid w:val="00FA01DC"/>
    <w:rsid w:val="00FB07CD"/>
    <w:rsid w:val="00FC2870"/>
    <w:rsid w:val="00FF610E"/>
    <w:rsid w:val="00F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E1268"/>
  <w15:docId w15:val="{F8DF5939-382C-40B2-B53F-7E11341B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E082-B6E3-4645-97C2-6BD2028A1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2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yvolquez</dc:creator>
  <cp:lastModifiedBy>Lissette Nunez</cp:lastModifiedBy>
  <cp:revision>17</cp:revision>
  <cp:lastPrinted>2011-03-04T18:48:00Z</cp:lastPrinted>
  <dcterms:created xsi:type="dcterms:W3CDTF">2018-07-25T12:52:00Z</dcterms:created>
  <dcterms:modified xsi:type="dcterms:W3CDTF">2021-03-25T13:09:00Z</dcterms:modified>
</cp:coreProperties>
</file>