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481B2B" w14:textId="77777777" w:rsidR="00535962" w:rsidRPr="00F7167E" w:rsidRDefault="00AA38FE">
      <w:r>
        <w:rPr>
          <w:b/>
          <w:bCs/>
          <w:noProof/>
          <w:color w:val="000000"/>
          <w:lang w:val="es-MX" w:eastAsia="es-MX"/>
        </w:rPr>
        <w:drawing>
          <wp:inline distT="0" distB="0" distL="0" distR="0" wp14:anchorId="2EAACA3C" wp14:editId="691D3BCE">
            <wp:extent cx="876300" cy="542925"/>
            <wp:effectExtent l="0" t="0" r="0" b="9525"/>
            <wp:docPr id="2" name="Imagen 2" descr="Descripción: Ministerio de Medio Ambiente y Recursos Natur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Ministerio de Medio Ambiente y Recursos Naturales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01DC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18C5023" wp14:editId="1EEB23B0">
                <wp:simplePos x="0" y="0"/>
                <wp:positionH relativeFrom="column">
                  <wp:posOffset>3752851</wp:posOffset>
                </wp:positionH>
                <wp:positionV relativeFrom="paragraph">
                  <wp:posOffset>-466725</wp:posOffset>
                </wp:positionV>
                <wp:extent cx="230124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DA662F" w14:textId="752C660B" w:rsidR="001466B0" w:rsidRPr="00535962" w:rsidRDefault="00EF4628" w:rsidP="001466B0">
                                <w:pPr>
                                  <w:jc w:val="center"/>
                                </w:pPr>
                                <w:r>
                                  <w:rPr>
                                    <w:rFonts w:ascii="Microsoft Sans Serif" w:hAnsi="Microsoft Sans Serif" w:cs="Microsoft Sans Serif"/>
                                    <w:b/>
                                    <w:bCs/>
                                    <w:color w:val="000000"/>
                                  </w:rPr>
                                  <w:t>MIMARENA-</w:t>
                                </w:r>
                                <w:r w:rsidR="0018235A"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CCC-CP-202</w:t>
                                </w:r>
                                <w:r w:rsidR="00D93902"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1</w:t>
                                </w:r>
                                <w:r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-00</w:t>
                                </w:r>
                                <w:r w:rsidR="000C5FA9">
                                  <w:rPr>
                                    <w:rFonts w:ascii="Microsoft Sans Serif" w:hAnsi="Microsoft Sans Serif" w:cs="Microsoft Sans Serif"/>
                                    <w:b/>
                                    <w:color w:val="000000"/>
                                  </w:rPr>
                                  <w:t>07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6CE45D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C5023" id="Group 21" o:spid="_x0000_s1026" style="position:absolute;margin-left:295.5pt;margin-top:-36.75pt;width:181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z6K1wMAANINAAAOAAAAZHJzL2Uyb0RvYy54bWzUV9tu4zYQfS/QfyD47uhiyRchyiL1JSiw&#10;7S52tx9AS9QFlUiVpCOnRf+9w6Gl2E6Ktml2F+sHmdSQw5kzc46k6zeHtiH3XOlaipQGVz4lXGQy&#10;r0WZ0l8+bScLSrRhImeNFDylD1zTNzfff3fddwkPZSWbnCsCToRO+i6llTFd4nk6q3jL9JXsuABj&#10;IVXLDExV6eWK9eC9bbzQ92deL1XeKZlxreHu2hnpDfovCp6Zd0WhuSFNSiE2g1eF1529ejfXLCkV&#10;66o6O4bBXhBFy2oBh46u1swwslf1E1dtnSmpZWGuMtl6sijqjGMOkE3gX2Rzp+S+w1zKpC+7ESaA&#10;9gKnF7vNfr5/r0idQ+2mlAjWQo3wWBIGFpy+KxNYc6e6j9175TKE4VuZ/arB7F3a7bx0i8mu/0nm&#10;4I/tjURwDoVqrQtImxywBg9jDfjBkAxuhlM/CCMoVQa2OWACYyxSVkEl7bYgXMxmlIA5DqeDbTNs&#10;j6PI7Q1gq7V6LHHnYqzH2Gxi0HD6EVP9/zD9WLGOY6m0xWvAFGJxmH6ATmSibDgJQ4crrhtA1Q5R&#10;IuSqgmX8VinZV5zlEBbWAYI/2WAnGurxjxA/g9UI9N8jxZJOaXPHZUvsIKUKoscKsvu32jhQhyW2&#10;oEJu66bBMjWC9CldxmGMG7Rs6twa7TKtyt2qUeSeWTbi71ihs2VtbUATmrpN6WJcxBILx0bkeIph&#10;dePGUN5GWOeQF8R2HDnu/bH0l5vFZhFNonC2mUT+ej253a6iyWwbzOP1dL1arYM/bZxBlFR1nnNh&#10;Qx10IIj+XU8cFckxeFSCs5TOMt/i72nm3nkY2LqQ1fCP2WEf2NK7Dt7J/AHaQEknbCDEMKik+p2S&#10;HkQtpfq3PVOckuZHAa20DCJLLYOTKJ6HMFGnlt2phYkMXKXUUOKGK+OUc9+puqzgpABrLOQtMLyo&#10;sTFsa7qoUB2QZE5GkHqjogwMiQeGHFUHGX2pKlZXX0t1gnBpMbDyMUNqYes47YmsCFrhWc4Wtj4s&#10;GVVnGcQB7rKgHU2j6Pj+8rjPR+NX1RzQRqc5nyzVf5AHEqIQnigIMQe4P9Tvc4nPCFngz+cOMxsR&#10;qvyIWBxhxUfE/rP2nPPMvjfwUWN2pevQZt/Co8jpTnAiKXDfPlScHg2EHFwg7868O20LF/H8OXEb&#10;9jl3r3z0SzTxQivMYXeAxn0k6Mtk48tJxpd4QM+fkiW2jfD1yDLqy1OuTGfn6vKqXDGHz8CV6QLo&#10;9syLwLfAFfdWPDTDt/KkfXzLxecvfjigkh0/cuyXyekcVz1+it38BQAA//8DAFBLAwQUAAYACAAA&#10;ACEAgWHbheIAAAAKAQAADwAAAGRycy9kb3ducmV2LnhtbEyPQWuDQBSE74X+h+UVektWa02j9RlC&#10;aHsKgSaF0NtGX1TivhV3o+bfd3tqj8MMM99kq0m3YqDeNoYRwnkAgrgwZcMVwtfhfbYEYZ3iUrWG&#10;CeFGFlb5/V2m0tKM/EnD3lXCl7BNFULtXJdKaYuatLJz0xF772x6rZyXfSXLXo2+XLfyKQgWUquG&#10;/UKtOtrUVFz2V43wMapxHYVvw/Zy3ty+D/HuuA0J8fFhWr+CcDS5vzD84nt0yD3TyVy5tKJFiJPQ&#10;f3EIs5coBuETSRw9gzghRIsEZJ7J/xfyHwAAAP//AwBQSwECLQAUAAYACAAAACEAtoM4kv4AAADh&#10;AQAAEwAAAAAAAAAAAAAAAAAAAAAAW0NvbnRlbnRfVHlwZXNdLnhtbFBLAQItABQABgAIAAAAIQA4&#10;/SH/1gAAAJQBAAALAAAAAAAAAAAAAAAAAC8BAABfcmVscy8ucmVsc1BLAQItABQABgAIAAAAIQCz&#10;5z6K1wMAANINAAAOAAAAAAAAAAAAAAAAAC4CAABkcnMvZTJvRG9jLnhtbFBLAQItABQABgAIAAAA&#10;IQCBYduF4gAAAAoBAAAPAAAAAAAAAAAAAAAAADEGAABkcnMvZG93bnJldi54bWxQSwUGAAAAAAQA&#10;BADzAAAAQAc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14:paraId="08DA662F" w14:textId="752C660B" w:rsidR="001466B0" w:rsidRPr="00535962" w:rsidRDefault="00EF4628" w:rsidP="001466B0">
                          <w:pPr>
                            <w:jc w:val="center"/>
                          </w:pPr>
                          <w:r>
                            <w:rPr>
                              <w:rFonts w:ascii="Microsoft Sans Serif" w:hAnsi="Microsoft Sans Serif" w:cs="Microsoft Sans Serif"/>
                              <w:b/>
                              <w:bCs/>
                              <w:color w:val="000000"/>
                            </w:rPr>
                            <w:t>MIMARENA-</w:t>
                          </w:r>
                          <w:r w:rsidR="0018235A"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CCC-CP-202</w:t>
                          </w:r>
                          <w:r w:rsidR="00D93902"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1</w:t>
                          </w:r>
                          <w:r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-00</w:t>
                          </w:r>
                          <w:r w:rsidR="000C5FA9">
                            <w:rPr>
                              <w:rFonts w:ascii="Microsoft Sans Serif" w:hAnsi="Microsoft Sans Serif" w:cs="Microsoft Sans Serif"/>
                              <w:b/>
                              <w:color w:val="000000"/>
                            </w:rPr>
                            <w:t>07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286CE45D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A01D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C4C9AA" wp14:editId="41795779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060B2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3DC4C9AA"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aFm7QEAAL4DAAAOAAAAZHJzL2Uyb0RvYy54bWysU9tu2zAMfR+wfxD0vthJm6Ez4hRdiw4D&#10;ugvQ7gNoWY6F2aJGKbGzrx8lx2m3vQ17EWiKOjznkN5cj30nDpq8QVvK5SKXQluFtbG7Un57un9z&#10;JYUPYGvo0OpSHrWX19vXrzaDK/QKW+xqTYJBrC8GV8o2BFdkmVet7sEv0GnLlw1SD4E/aZfVBAOj&#10;9122yvO32YBUO0Klvefs3XQptwm/abQKX5rG6yC6UjK3kE5KZxXPbLuBYkfgWqNONOAfWPRgLDc9&#10;Q91BALEn8xdUbxShxyYsFPYZNo1ROmlgNcv8DzWPLTidtLA53p1t8v8PVn0+fCVhap7dSgoLPc/o&#10;SY9BvMdRrJI/g/MFlz06Lgwj57k2afXuAdV3LyzetmB3+oYIh1ZDzfyW0dnsxdM4EV/4CFINn7Dm&#10;PrAPmIDGhvpoHtshGJ3ndDzPJnJRnHx3eZWv11IovrrI15cX69QBivmxIx8+aOxFDEpJPPoEDocH&#10;HyIZKOaS2Mvivem6NP7O/pbgwphJ5CPfiXkYqzH5tIp9o5YK6yOrIZyWin8CDlqkn1IMvFCl9D/2&#10;QFqK7qNlR+L2zQHNQTUHYBU/LWWQYgpvw7Sle0dm1zLy5LnFG3atMUnRM4sTXV6SJPS00HELX36n&#10;quffbvsLAAD//wMAUEsDBBQABgAIAAAAIQCz+3sy4AAAAAoBAAAPAAAAZHJzL2Rvd25yZXYueG1s&#10;TI9NT4NAEIbvJv6HzZh4a5eipS2yNI3Rk4mR4qHHhZ0CKTuL7LbFf+940tt8PHnnmWw72V5ccPSd&#10;IwWLeQQCqXamo0bBZ/k6W4PwQZPRvSNU8I0etvntTaZT465U4GUfGsEh5FOtoA1hSKX0dYtW+7kb&#10;kHh3dKPVgduxkWbUVw63vYyjKJFWd8QXWj3gc4v1aX+2CnYHKl66r/fqozgWXVluInpLTkrd3027&#10;JxABp/AHw68+q0POTpU7k/GiVzBL4phRLlYPSxBMrFcLEBUP4uUjyDyT/1/IfwAAAP//AwBQSwEC&#10;LQAUAAYACAAAACEAtoM4kv4AAADhAQAAEwAAAAAAAAAAAAAAAAAAAAAAW0NvbnRlbnRfVHlwZXNd&#10;LnhtbFBLAQItABQABgAIAAAAIQA4/SH/1gAAAJQBAAALAAAAAAAAAAAAAAAAAC8BAABfcmVscy8u&#10;cmVsc1BLAQItABQABgAIAAAAIQBe8aFm7QEAAL4DAAAOAAAAAAAAAAAAAAAAAC4CAABkcnMvZTJv&#10;RG9jLnhtbFBLAQItABQABgAIAAAAIQCz+3sy4AAAAAoBAAAPAAAAAAAAAAAAAAAAAEcEAABkcnMv&#10;ZG93bnJldi54bWxQSwUGAAAAAAQABADzAAAAVAUAAAAA&#10;" filled="f" stroked="f">
                <v:textbox inset="0,0,0,0">
                  <w:txbxContent>
                    <w:p w14:paraId="2A8060B2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 w:rsidR="001466B0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671D9931" wp14:editId="758ADDA4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F4704A9" w14:textId="77777777" w:rsidR="00535962" w:rsidRPr="00535962" w:rsidRDefault="00FA01DC" w:rsidP="00535962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65CB8B" wp14:editId="3B3E9426">
                <wp:simplePos x="0" y="0"/>
                <wp:positionH relativeFrom="column">
                  <wp:posOffset>4295774</wp:posOffset>
                </wp:positionH>
                <wp:positionV relativeFrom="paragraph">
                  <wp:posOffset>140970</wp:posOffset>
                </wp:positionV>
                <wp:extent cx="186753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33CD1" w14:textId="77777777" w:rsidR="0026335F" w:rsidRPr="0026335F" w:rsidRDefault="00AA1E1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BE2CF4">
                                  <w:rPr>
                                    <w:rStyle w:val="Style5"/>
                                  </w:rPr>
                                  <w:t>Seleccione la fecha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6B65CB8B" id="Text Box 12" o:spid="_x0000_s1032" type="#_x0000_t202" style="position:absolute;margin-left:338.25pt;margin-top:11.1pt;width:147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FZK9gEAAM8DAAAOAAAAZHJzL2Uyb0RvYy54bWysU9uO0zAQfUfiHyy/0zRpuy1R09Wyq0VI&#10;y0Xa5QMcx0ksEo8Zu03K1zN22lLgDfFieS4+c+bMeHs79h07KHQaTMHT2ZwzZSRU2jQF//ry+GbD&#10;mfPCVKIDowp+VI7f7l6/2g42Vxm00FUKGYEYlw+24K33Nk8SJ1vVCzcDqwwFa8BeeDKxSSoUA6H3&#10;XZLN5zfJAFhZBKmcI+/DFOS7iF/XSvrPde2UZ13BiZuPJ8azDGey24q8QWFbLU80xD+w6IU2VPQC&#10;9SC8YHvUf0H1WiI4qP1MQp9AXWupYg/UTTr/o5vnVlgVeyFxnL3I5P4frPx0+IJMVzQ7kseInmb0&#10;okbP3sHI0izoM1iXU9qzpUQ/kp9yY6/OPoH85piB+1aYRt0hwtAqURG/NLxMrp5OOC6AlMNHqKiO&#10;2HuIQGONfRCP5GCETkSOl9kELjKU3NysV4sVZ5Ji2XqTLuLwEpGfX1t0/r2CnoVLwZFmH9HF4cn5&#10;wEbk55RQzMCj7ro4/8785qDE4InsA+GJuh/LMQq1OItSQnWkdhCmraJfQJcW8AdnA21Uwd33vUDF&#10;WffBkCRv0+UyrGA0lqt1RgZeR8rriDCSoAruOZuu935a271F3bRUaRqCgTuSsdaxw6D3xOpEn7Ym&#10;Nn7a8LCW13bM+vUPdz8BAAD//wMAUEsDBBQABgAIAAAAIQDPpJPu3QAAAAkBAAAPAAAAZHJzL2Rv&#10;d25yZXYueG1sTI/LTsMwEEX3SPyDNZXYUbsRdWmIUyEQWyrKQ2LnxtMkIh5HsduEv2e6osvRPbr3&#10;TLGZfCdOOMQ2kIHFXIFAqoJrqTbw8f5yew8iJkvOdoHQwC9G2JTXV4XNXRjpDU+7VAsuoZhbA01K&#10;fS5lrBr0Ns5Dj8TZIQzeJj6HWrrBjlzuO5kppaW3LfFCY3t8arD62R29gc/Xw/fXndrWz37Zj2FS&#10;kvxaGnMzmx4fQCSc0j8MZ31Wh5Kd9uFILorOgF7pJaMGsiwDwcB6pTSIPSdagSwLeflB+QcAAP//&#10;AwBQSwECLQAUAAYACAAAACEAtoM4kv4AAADhAQAAEwAAAAAAAAAAAAAAAAAAAAAAW0NvbnRlbnRf&#10;VHlwZXNdLnhtbFBLAQItABQABgAIAAAAIQA4/SH/1gAAAJQBAAALAAAAAAAAAAAAAAAAAC8BAABf&#10;cmVscy8ucmVsc1BLAQItABQABgAIAAAAIQDzXFZK9gEAAM8DAAAOAAAAAAAAAAAAAAAAAC4CAABk&#10;cnMvZTJvRG9jLnhtbFBLAQItABQABgAIAAAAIQDPpJPu3QAAAAkBAAAPAAAAAAAAAAAAAAAAAFAE&#10;AABkcnMvZG93bnJldi54bWxQSwUGAAAAAAQABADzAAAAWgUAAAAA&#10;" filled="f" stroked="f">
                <v:textbox>
                  <w:txbxContent>
                    <w:p w14:paraId="1B533CD1" w14:textId="77777777" w:rsidR="0026335F" w:rsidRPr="0026335F" w:rsidRDefault="00F17A5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BE2CF4">
                            <w:rPr>
                              <w:rStyle w:val="Style5"/>
                            </w:rPr>
                            <w:t>Seleccione la fecha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028A782D" w14:textId="77777777" w:rsidR="00535962" w:rsidRDefault="007228AE" w:rsidP="00535962">
      <w:r>
        <w:rPr>
          <w:rFonts w:ascii="Arial Bold" w:hAnsi="Arial Bold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C64AFF" wp14:editId="543806A1">
                <wp:simplePos x="0" y="0"/>
                <wp:positionH relativeFrom="column">
                  <wp:posOffset>390525</wp:posOffset>
                </wp:positionH>
                <wp:positionV relativeFrom="paragraph">
                  <wp:posOffset>22860</wp:posOffset>
                </wp:positionV>
                <wp:extent cx="3971925" cy="279400"/>
                <wp:effectExtent l="0" t="0" r="9525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19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B4F725" w14:textId="77777777" w:rsidR="002E1412" w:rsidRPr="002E1412" w:rsidRDefault="00AA1E14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7228A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6AC64AFF" id="Text Box 16" o:spid="_x0000_s1033" type="#_x0000_t202" style="position:absolute;margin-left:30.75pt;margin-top:1.8pt;width:312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1T3CgIAAPcDAAAOAAAAZHJzL2Uyb0RvYy54bWysU8GO0zAQvSPxD5bvNEnpbmnUdLV0VYS0&#10;LEi7fIDjOIlF4jFjt0n5esZOW6rlhsjBynjGz/PeG6/vxr5jB4VOgyl4Nks5U0ZCpU1T8O8vu3cf&#10;OHNemEp0YFTBj8rxu83bN+vB5moOLXSVQkYgxuWDLXjrvc2TxMlW9cLNwCpDyRqwF55CbJIKxUDo&#10;fZfM0/Q2GQAriyCVc7T7MCX5JuLXtZL+a1075VlXcOrNxxXjWoY12axF3qCwrZanNsQ/dNELbejS&#10;C9SD8ILtUf8F1WuJ4KD2Mwl9AnWtpYociE2WvmLz3AqrIhcSx9mLTO7/wcqnwzdkuio4GWVETxa9&#10;qNGzjzCy7DbIM1iXU9WzpTo/0j7ZHKk6+wjyh2MGtq0wjbpHhKFVoqL2snAyuTo64bgAUg5foKJ7&#10;xN5DBBpr7IN2pAYjdLLpeLEm9CJp8/1qma3mN5xJys2Xq0UavUtEfj5t0flPCnoWfgqOZH1EF4dH&#10;50M3Ij+XhMscdLra6a6LATbltkN2EDQmu/hFAq/KOhOKDYRjE2LYiTQDs4mjH8sxCro4q1dCdSTe&#10;CNP00WuhnxbwF2cDTV7B3c+9QMVZ99mQdqtssQijGoPFzXJOAV5nyuuMMJKgCu45m363fhrvvUXd&#10;tHTT5JaBe9K71lGKYMzU1al9mq6o0OklhPG9jmPVn/e6+Q0AAP//AwBQSwMEFAAGAAgAAAAhAIAj&#10;Vm7cAAAABwEAAA8AAABkcnMvZG93bnJldi54bWxMj8FOwzAQRO9I/IO1SFwQdQqtU0I2FSCBuLb0&#10;A5xkm0TE6yh2m/TvWU5wHM1o5k2+nV2vzjSGzjPCcpGAIq583XGDcPh6v9+ACtFybXvPhHChANvi&#10;+iq3We0n3tF5HxslJRwyi9DGOGRah6olZ8PCD8TiHf3obBQ5Nroe7STlrtcPSWK0sx3LQmsHemup&#10;+t6fHMLxc7pbP03lRzyku5V5tV1a+gvi7c388gwq0hz/wvCLL+hQCFPpT1wH1SOY5VqSCI8GlNhm&#10;k8q1EmGVGtBFrv/zFz8AAAD//wMAUEsBAi0AFAAGAAgAAAAhALaDOJL+AAAA4QEAABMAAAAAAAAA&#10;AAAAAAAAAAAAAFtDb250ZW50X1R5cGVzXS54bWxQSwECLQAUAAYACAAAACEAOP0h/9YAAACUAQAA&#10;CwAAAAAAAAAAAAAAAAAvAQAAX3JlbHMvLnJlbHNQSwECLQAUAAYACAAAACEAOetU9woCAAD3AwAA&#10;DgAAAAAAAAAAAAAAAAAuAgAAZHJzL2Uyb0RvYy54bWxQSwECLQAUAAYACAAAACEAgCNWbtwAAAAH&#10;AQAADwAAAAAAAAAAAAAAAABkBAAAZHJzL2Rvd25yZXYueG1sUEsFBgAAAAAEAAQA8wAAAG0FAAAA&#10;AA==&#10;" stroked="f">
                <v:textbox>
                  <w:txbxContent>
                    <w:p w14:paraId="2DB4F725" w14:textId="77777777" w:rsidR="002E1412" w:rsidRPr="002E1412" w:rsidRDefault="00F17A5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7228AE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A01DC"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634135" wp14:editId="6EC94540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60DC6A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AA1E14">
                              <w:fldChar w:fldCharType="begin"/>
                            </w:r>
                            <w:r w:rsidR="00AA1E14">
                              <w:instrText xml:space="preserve"> NUMPAGES   \* MERGEFORMAT </w:instrText>
                            </w:r>
                            <w:r w:rsidR="00AA1E14">
                              <w:fldChar w:fldCharType="separate"/>
                            </w:r>
                            <w:r w:rsidR="00D7710E" w:rsidRP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AA1E14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04634135"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ih8wEAAM4DAAAOAAAAZHJzL2Uyb0RvYy54bWysU1Fv0zAQfkfiP1h+p0lKO2jUdBqbhpDG&#10;QNr4AVfHaSwSnzm7Tcav5+x0XYE3xItl+87ffd935/Xl2HfioMkbtJUsZrkU2iqsjd1V8tvj7Zv3&#10;UvgAtoYOra7kk/bycvP61XpwpZ5ji12tSTCI9eXgKtmG4Mos86rVPfgZOm052CD1EPhIu6wmGBi9&#10;77J5nl9kA1LtCJX2nm9vpqDcJPym0Sp8aRqvg+gqydxCWimt27hmmzWUOwLXGnWkAf/AogdjuegJ&#10;6gYCiD2Zv6B6owg9NmGmsM+waYzSSQOrKfI/1Dy04HTSwuZ4d7LJ/z9YdX/4SsLUlVxJYaHnFj3q&#10;MYgPOIribbRncL7krAfHeWHke25zkurdHarvXli8bsHu9BURDq2GmukV8WV29nTC8RFkO3zGmuvA&#10;PmACGhvqo3fshmB0btPTqTWRi4ol84vi3ZxDimPz5TxfLVMJKJ9fO/Lho8ZexE0liVuf0OFw50Nk&#10;A+VzSixm8dZ0XWp/Z3+74MR4k9hHwhP1MG7H5FOqG5VtsX5iOYTTUPEn4E2L9FOKgQeqkv7HHkhL&#10;0X2ybMmqWCziBKbDYpnE0Hlkex4BqxiqkkGKaXsdpqndOzK7litNTbB4xTY2Jil8YXWkz0OThB8H&#10;PE7l+TllvXzDzS8AAAD//wMAUEsDBBQABgAIAAAAIQDheMWe3wAAAAkBAAAPAAAAZHJzL2Rvd25y&#10;ZXYueG1sTI/LTsMwEEX3SP0Ha5DYUTs0tE3IpEJFbEEtD4mdG0+TqPE4it0m/D1mBcvRPbr3TLGZ&#10;bCcuNPjWMUIyVyCIK2darhHe355v1yB80Gx055gQvsnDppxdFTo3buQdXfahFrGEfa4RmhD6XEpf&#10;NWS1n7ueOGZHN1gd4jnU0gx6jOW2k3dKLaXVLceFRve0bag67c8W4ePl+PWZqtf6yd73o5uUZJtJ&#10;xJvr6fEBRKAp/MHwqx/VoYxOB3dm40WHsMoWq4gipEkKIgLZUmUgDgjrJAFZFvL/B+UPAAAA//8D&#10;AFBLAQItABQABgAIAAAAIQC2gziS/gAAAOEBAAATAAAAAAAAAAAAAAAAAAAAAABbQ29udGVudF9U&#10;eXBlc10ueG1sUEsBAi0AFAAGAAgAAAAhADj9If/WAAAAlAEAAAsAAAAAAAAAAAAAAAAALwEAAF9y&#10;ZWxzLy5yZWxzUEsBAi0AFAAGAAgAAAAhAPXEKKHzAQAAzgMAAA4AAAAAAAAAAAAAAAAALgIAAGRy&#10;cy9lMm9Eb2MueG1sUEsBAi0AFAAGAAgAAAAhAOF4xZ7fAAAACQEAAA8AAAAAAAAAAAAAAAAATQQA&#10;AGRycy9kb3ducmV2LnhtbFBLBQYAAAAABAAEAPMAAABZBQAAAAA=&#10;" filled="f" stroked="f">
                <v:textbox>
                  <w:txbxContent>
                    <w:p w14:paraId="6F60DC6A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17A57">
                        <w:fldChar w:fldCharType="begin"/>
                      </w:r>
                      <w:r w:rsidR="00F17A57">
                        <w:instrText xml:space="preserve"> NUMPAGES   \* MERGEFORMAT </w:instrText>
                      </w:r>
                      <w:r w:rsidR="00F17A57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17A57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5311358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16BFC4E8" w14:textId="77777777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A728E87" wp14:editId="57D2A8A2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0129FC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3A728E87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gCgIAAPcDAAAOAAAAZHJzL2Uyb0RvYy54bWysU9uO2yAQfa/Uf0C8N4692U1qxVlts0pV&#10;aXuRdvsBGGMb1WboQGKnX98BJ2m0favKA4K5HOacGdb3Y9+xg0KnwRQ8nc05U0ZCpU1T8O8vu3cr&#10;zpwXphIdGFXwo3L8fvP2zXqwucqgha5SyAjEuHywBW+9t3mSONmqXrgZWGXIWQP2wtMVm6RCMRB6&#10;3yXZfH6XDICVRZDKObI+Tk6+ifh1raT/WtdOedYVnGrzcce4l2FPNmuRNyhsq+WpDPEPVfRCG3r0&#10;AvUovGB71H9B9VoiOKj9TEKfQF1rqSIHYpPOX7F5boVVkQuJ4+xFJvf/YOWXwzdkuir4kjMjemrR&#10;ixo9+wAjS1dBnsG6nKKeLcX5kezU5kjV2SeQPxwzsG2FadQDIgytEhWVl4bM5Cp1wnEBpBw+Q0Xv&#10;iL2HCDTW2AftSA1G6NSm46U1oRZJxpvbm1WWkUuSL1umy1XsXSLyc7ZF5z8q6Fk4FByp9RFdHJ6c&#10;D9WI/BwSHnPQ6Wqnuy5esCm3HbKDoDHZxRUJvArrTAg2ENImxGCJNAOziaMfyzEKendWr4TqSLwR&#10;pumj30KHFvAXZwNNXsHdz71AxVn3yZB279PFIoxqvCxul4E1XnvKa48wkqAK7jmbjls/jffeom5a&#10;emnqloEH0rvWUYrQmKmqU/k0XVGh008I43t9j1F//uvmNwAAAP//AwBQSwMEFAAGAAgAAAAhAM43&#10;WdTdAAAACQEAAA8AAABkcnMvZG93bnJldi54bWxMj0FPg0AQhe8m/ofNmHgxdqEpYJGlURON19b+&#10;gAGmQGRnCbst9N87nvQ08/Je3nxT7BY7qAtNvndsIF5FoIhr1/TcGjh+vT8+gfIBucHBMRm4kodd&#10;eXtTYN64mfd0OYRWSQn7HA10IYy51r7uyKJfuZFYvJObLAaRU6ubCWcpt4NeR1GqLfYsFzoc6a2j&#10;+vtwtgZOn/NDsp2rj3DM9pv0Ffuscldj7u+Wl2dQgZbwF4ZffEGHUpgqd+bGq0F0km4lKstapgSy&#10;eBODqgwkSQa6LPT/D8ofAAAA//8DAFBLAQItABQABgAIAAAAIQC2gziS/gAAAOEBAAATAAAAAAAA&#10;AAAAAAAAAAAAAABbQ29udGVudF9UeXBlc10ueG1sUEsBAi0AFAAGAAgAAAAhADj9If/WAAAAlAEA&#10;AAsAAAAAAAAAAAAAAAAALwEAAF9yZWxzLy5yZWxzUEsBAi0AFAAGAAgAAAAhADD+VaAKAgAA9wMA&#10;AA4AAAAAAAAAAAAAAAAALgIAAGRycy9lMm9Eb2MueG1sUEsBAi0AFAAGAAgAAAAhAM43WdTdAAAA&#10;CQEAAA8AAAAAAAAAAAAAAAAAZAQAAGRycy9kb3ducmV2LnhtbFBLBQYAAAAABAAEAPMAAABuBQAA&#10;AAA=&#10;" stroked="f">
                <v:textbox>
                  <w:txbxContent>
                    <w:p w14:paraId="580129FC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55F1A9A8" w14:textId="77777777"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9C35A7" wp14:editId="4EC32999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B02501" w14:textId="77777777" w:rsidR="002E1412" w:rsidRPr="002E1412" w:rsidRDefault="00AA1E14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E56AB0">
                                  <w:rPr>
                                    <w:rStyle w:val="Style8"/>
                                    <w:smallCaps/>
                                  </w:rPr>
                                  <w:t>DEPARTAMENTO DE COMPRAS</w:t>
                                </w:r>
                              </w:sdtContent>
                            </w:sdt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shape w14:anchorId="479C35A7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kqCAIAAPcDAAAOAAAAZHJzL2Uyb0RvYy54bWysU9tu2zAMfR+wfxD0vjhJk3Q14hRdigwD&#10;ugvQ9gNkWbaFyaJGKbGzrx8lp1m2vg3TgyCK1CHPIbW+HTrDDgq9Blvw2WTKmbISKm2bgj8/7d69&#10;58wHYSthwKqCH5Xnt5u3b9a9y9UcWjCVQkYg1ue9K3gbgsuzzMtWdcJPwClLzhqwE4FMbLIKRU/o&#10;ncnm0+kq6wErhyCV93R7Pzr5JuHXtZLha117FZgpONUW0o5pL+OebdYib1C4VstTGeIfquiEtpT0&#10;DHUvgmB71K+gOi0RPNRhIqHLoK61VIkDsZlN/2Lz2AqnEhcSx7uzTP7/wcovh2/IdFXwFWdWdNSi&#10;JzUE9gEGNruO8vTO5xT16CguDHRPbU5UvXsA+d0zC9tW2EbdIULfKlFRebP4Mrt4OuL4CFL2n6Gi&#10;PGIfIAENNXZRO1KDETq16XhuTaxF0uXy6mq1XJBLkm9+Q+dlSiHyl9cOffiooGPxUHCk1id0cXjw&#10;IVYj8peQmMyD0dVOG5MMbMqtQXYQNCa7tE7of4QZG4MtxGcjYrxJNCOzkWMYyiEJelavhOpIvBHG&#10;6aPfQocW8CdnPU1ewf2PvUDFmflkSbub2SISDclYLK/nZOClp7z0CCsJquCBs/G4DeN47x3qpqVM&#10;Y7cs3JHetU5SxMaMVZ3Kp+lKCp1+QhzfSztF/f6vm18AAAD//wMAUEsDBBQABgAIAAAAIQAvO5Mn&#10;3QAAAAgBAAAPAAAAZHJzL2Rvd25yZXYueG1sTI/BTsMwEETvSPyDtUhcEHUI1ClpnAqQQFxb+gFO&#10;vE2ixusodpv071lO9Dg7o5m3xWZ2vTjjGDpPGp4WCQik2tuOGg37n8/HFYgQDVnTe0INFwywKW9v&#10;CpNbP9EWz7vYCC6hkBsNbYxDLmWoW3QmLPyAxN7Bj85ElmMj7WgmLne9TJNESWc64oXWDPjRYn3c&#10;nZyGw/f0sHydqq+4z7Yv6t10WeUvWt/fzW9rEBHn+B+GP3xGh5KZKn8iG0SvIc1STvJ9+QyC/ZXK&#10;FIhKg0oTkGUhrx8ofwEAAP//AwBQSwECLQAUAAYACAAAACEAtoM4kv4AAADhAQAAEwAAAAAAAAAA&#10;AAAAAAAAAAAAW0NvbnRlbnRfVHlwZXNdLnhtbFBLAQItABQABgAIAAAAIQA4/SH/1gAAAJQBAAAL&#10;AAAAAAAAAAAAAAAAAC8BAABfcmVscy8ucmVsc1BLAQItABQABgAIAAAAIQD7cKkqCAIAAPcDAAAO&#10;AAAAAAAAAAAAAAAAAC4CAABkcnMvZTJvRG9jLnhtbFBLAQItABQABgAIAAAAIQAvO5Mn3QAAAAgB&#10;AAAPAAAAAAAAAAAAAAAAAGIEAABkcnMvZG93bnJldi54bWxQSwUGAAAAAAQABADzAAAAbAUAAAAA&#10;" stroked="f">
                <v:textbox>
                  <w:txbxContent>
                    <w:p w14:paraId="0AB02501" w14:textId="77777777" w:rsidR="002E1412" w:rsidRPr="002E1412" w:rsidRDefault="00F17A5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E56AB0">
                            <w:rPr>
                              <w:rStyle w:val="Style8"/>
                              <w:smallCaps/>
                            </w:rPr>
                            <w:t>DEPARTAMENTO DE COMPRAS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30686C5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1C6D0D42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1EA260B7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566507BF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7CE71E39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497F69DE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6E3F36F6" w14:textId="77777777" w:rsidTr="00E82502">
        <w:trPr>
          <w:cantSplit/>
          <w:trHeight w:val="440"/>
        </w:trPr>
        <w:tc>
          <w:tcPr>
            <w:tcW w:w="9252" w:type="dxa"/>
          </w:tcPr>
          <w:p w14:paraId="380D388C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65AA7783" w14:textId="77777777" w:rsidTr="00E82502">
        <w:trPr>
          <w:cantSplit/>
          <w:trHeight w:val="440"/>
        </w:trPr>
        <w:tc>
          <w:tcPr>
            <w:tcW w:w="9252" w:type="dxa"/>
          </w:tcPr>
          <w:p w14:paraId="0A2C6EFC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3F1D7D47" w14:textId="77777777" w:rsidTr="00E82502">
        <w:trPr>
          <w:cantSplit/>
          <w:trHeight w:val="440"/>
        </w:trPr>
        <w:tc>
          <w:tcPr>
            <w:tcW w:w="9252" w:type="dxa"/>
          </w:tcPr>
          <w:p w14:paraId="57B7BEB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60A8242" w14:textId="77777777" w:rsidTr="00E82502">
        <w:trPr>
          <w:cantSplit/>
          <w:trHeight w:val="440"/>
        </w:trPr>
        <w:tc>
          <w:tcPr>
            <w:tcW w:w="9252" w:type="dxa"/>
          </w:tcPr>
          <w:p w14:paraId="695BE91A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4D83A374" w14:textId="77777777" w:rsidTr="00E82502">
        <w:trPr>
          <w:cantSplit/>
          <w:trHeight w:val="440"/>
        </w:trPr>
        <w:tc>
          <w:tcPr>
            <w:tcW w:w="9252" w:type="dxa"/>
          </w:tcPr>
          <w:p w14:paraId="5C33E276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4B97D77" w14:textId="77777777" w:rsidTr="00E82502">
        <w:trPr>
          <w:cantSplit/>
          <w:trHeight w:val="440"/>
        </w:trPr>
        <w:tc>
          <w:tcPr>
            <w:tcW w:w="9252" w:type="dxa"/>
          </w:tcPr>
          <w:p w14:paraId="4E228A2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1A10E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6906F329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4AAB6128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2BBB1FA3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1B0F227D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544109" w14:textId="77777777" w:rsidR="00AA1E14" w:rsidRDefault="00AA1E14" w:rsidP="001007E7">
      <w:pPr>
        <w:spacing w:after="0" w:line="240" w:lineRule="auto"/>
      </w:pPr>
      <w:r>
        <w:separator/>
      </w:r>
    </w:p>
  </w:endnote>
  <w:endnote w:type="continuationSeparator" w:id="0">
    <w:p w14:paraId="52AA96F2" w14:textId="77777777" w:rsidR="00AA1E14" w:rsidRDefault="00AA1E14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BBFBD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MX" w:eastAsia="es-MX"/>
      </w:rPr>
      <w:drawing>
        <wp:anchor distT="0" distB="0" distL="114300" distR="114300" simplePos="0" relativeHeight="251664384" behindDoc="0" locked="0" layoutInCell="1" allowOverlap="1" wp14:anchorId="0F9209D0" wp14:editId="708F21DD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13090E" wp14:editId="7B4F3BF8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2B6ED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4F209317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3E13090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5CB2B6ED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4F209317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BC89CA" wp14:editId="40FEC50D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3DC87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29BC89CA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34E3DC87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8BA3EBB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6C053F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06430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EA7AF19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1F5210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7E237F" w14:textId="77777777" w:rsidR="00AA1E14" w:rsidRDefault="00AA1E14" w:rsidP="001007E7">
      <w:pPr>
        <w:spacing w:after="0" w:line="240" w:lineRule="auto"/>
      </w:pPr>
      <w:r>
        <w:separator/>
      </w:r>
    </w:p>
  </w:footnote>
  <w:footnote w:type="continuationSeparator" w:id="0">
    <w:p w14:paraId="598D56E1" w14:textId="77777777" w:rsidR="00AA1E14" w:rsidRDefault="00AA1E14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A64CC"/>
    <w:rsid w:val="000B0DCD"/>
    <w:rsid w:val="000C5FA9"/>
    <w:rsid w:val="000E02D9"/>
    <w:rsid w:val="001007E7"/>
    <w:rsid w:val="001020C0"/>
    <w:rsid w:val="00135C30"/>
    <w:rsid w:val="001466B0"/>
    <w:rsid w:val="00157600"/>
    <w:rsid w:val="00170EC5"/>
    <w:rsid w:val="00181E8D"/>
    <w:rsid w:val="0018235A"/>
    <w:rsid w:val="00191972"/>
    <w:rsid w:val="00194FF2"/>
    <w:rsid w:val="001A3F92"/>
    <w:rsid w:val="001C67B6"/>
    <w:rsid w:val="001D76BE"/>
    <w:rsid w:val="001E3D08"/>
    <w:rsid w:val="001F73A7"/>
    <w:rsid w:val="002009A7"/>
    <w:rsid w:val="00253DBA"/>
    <w:rsid w:val="002570CC"/>
    <w:rsid w:val="0026335F"/>
    <w:rsid w:val="002816AC"/>
    <w:rsid w:val="00290319"/>
    <w:rsid w:val="00295BD4"/>
    <w:rsid w:val="002D451D"/>
    <w:rsid w:val="002E1412"/>
    <w:rsid w:val="002E799F"/>
    <w:rsid w:val="00314023"/>
    <w:rsid w:val="00341484"/>
    <w:rsid w:val="003833A9"/>
    <w:rsid w:val="00392351"/>
    <w:rsid w:val="00394E47"/>
    <w:rsid w:val="003A6141"/>
    <w:rsid w:val="003B3162"/>
    <w:rsid w:val="003B57B2"/>
    <w:rsid w:val="00404131"/>
    <w:rsid w:val="0042490F"/>
    <w:rsid w:val="004379A6"/>
    <w:rsid w:val="0044234A"/>
    <w:rsid w:val="00446BDF"/>
    <w:rsid w:val="00456C17"/>
    <w:rsid w:val="00466B9C"/>
    <w:rsid w:val="004B30DA"/>
    <w:rsid w:val="004D2A6B"/>
    <w:rsid w:val="004D45A8"/>
    <w:rsid w:val="00514241"/>
    <w:rsid w:val="00535962"/>
    <w:rsid w:val="00595217"/>
    <w:rsid w:val="005D1878"/>
    <w:rsid w:val="005D49D3"/>
    <w:rsid w:val="00611A07"/>
    <w:rsid w:val="0062592A"/>
    <w:rsid w:val="006354C1"/>
    <w:rsid w:val="006506D0"/>
    <w:rsid w:val="00651E48"/>
    <w:rsid w:val="00666BE3"/>
    <w:rsid w:val="00666D56"/>
    <w:rsid w:val="006709BC"/>
    <w:rsid w:val="00677111"/>
    <w:rsid w:val="006812AD"/>
    <w:rsid w:val="006C1946"/>
    <w:rsid w:val="006E1520"/>
    <w:rsid w:val="006F567F"/>
    <w:rsid w:val="007228AE"/>
    <w:rsid w:val="00725091"/>
    <w:rsid w:val="00743DBE"/>
    <w:rsid w:val="00780880"/>
    <w:rsid w:val="0078212C"/>
    <w:rsid w:val="007B0E1F"/>
    <w:rsid w:val="007B6F6F"/>
    <w:rsid w:val="007C68AD"/>
    <w:rsid w:val="007D72C5"/>
    <w:rsid w:val="00820C9F"/>
    <w:rsid w:val="0082707E"/>
    <w:rsid w:val="008315B0"/>
    <w:rsid w:val="00857D77"/>
    <w:rsid w:val="008B3AE5"/>
    <w:rsid w:val="008C0365"/>
    <w:rsid w:val="008C2887"/>
    <w:rsid w:val="008C388B"/>
    <w:rsid w:val="008E6D56"/>
    <w:rsid w:val="00922146"/>
    <w:rsid w:val="0095014C"/>
    <w:rsid w:val="00966EEE"/>
    <w:rsid w:val="00977C54"/>
    <w:rsid w:val="00A0219E"/>
    <w:rsid w:val="00A16099"/>
    <w:rsid w:val="00A25975"/>
    <w:rsid w:val="00A543E3"/>
    <w:rsid w:val="00A640BD"/>
    <w:rsid w:val="00A641A7"/>
    <w:rsid w:val="00A64C8F"/>
    <w:rsid w:val="00A72F42"/>
    <w:rsid w:val="00AA1E14"/>
    <w:rsid w:val="00AA38FE"/>
    <w:rsid w:val="00AD7919"/>
    <w:rsid w:val="00AF2E6B"/>
    <w:rsid w:val="00B55FD0"/>
    <w:rsid w:val="00B62EEF"/>
    <w:rsid w:val="00B97B51"/>
    <w:rsid w:val="00BA0007"/>
    <w:rsid w:val="00BB1D79"/>
    <w:rsid w:val="00BC1D0C"/>
    <w:rsid w:val="00BC61BD"/>
    <w:rsid w:val="00BD1586"/>
    <w:rsid w:val="00BE2CF4"/>
    <w:rsid w:val="00C078CB"/>
    <w:rsid w:val="00C22DBE"/>
    <w:rsid w:val="00C5078F"/>
    <w:rsid w:val="00C66D08"/>
    <w:rsid w:val="00C7470C"/>
    <w:rsid w:val="00C9510F"/>
    <w:rsid w:val="00CA0E82"/>
    <w:rsid w:val="00CA164C"/>
    <w:rsid w:val="00CA4661"/>
    <w:rsid w:val="00CE67A3"/>
    <w:rsid w:val="00D03801"/>
    <w:rsid w:val="00D0738D"/>
    <w:rsid w:val="00D1201E"/>
    <w:rsid w:val="00D24FA7"/>
    <w:rsid w:val="00D37FC7"/>
    <w:rsid w:val="00D45A3E"/>
    <w:rsid w:val="00D64696"/>
    <w:rsid w:val="00D7710E"/>
    <w:rsid w:val="00D90D49"/>
    <w:rsid w:val="00D93902"/>
    <w:rsid w:val="00D9600B"/>
    <w:rsid w:val="00DC5D96"/>
    <w:rsid w:val="00DD4F3E"/>
    <w:rsid w:val="00E13E55"/>
    <w:rsid w:val="00E56AB0"/>
    <w:rsid w:val="00E82502"/>
    <w:rsid w:val="00E9247F"/>
    <w:rsid w:val="00EA4DAD"/>
    <w:rsid w:val="00EA6B34"/>
    <w:rsid w:val="00EA7406"/>
    <w:rsid w:val="00EC3C84"/>
    <w:rsid w:val="00EE00D2"/>
    <w:rsid w:val="00EE1E7B"/>
    <w:rsid w:val="00EE6C26"/>
    <w:rsid w:val="00EF4628"/>
    <w:rsid w:val="00F17A57"/>
    <w:rsid w:val="00F225BF"/>
    <w:rsid w:val="00F32CB2"/>
    <w:rsid w:val="00F45F3A"/>
    <w:rsid w:val="00F461B6"/>
    <w:rsid w:val="00F53753"/>
    <w:rsid w:val="00F671EB"/>
    <w:rsid w:val="00F7167E"/>
    <w:rsid w:val="00F7443C"/>
    <w:rsid w:val="00F84D68"/>
    <w:rsid w:val="00F85D7A"/>
    <w:rsid w:val="00F9504D"/>
    <w:rsid w:val="00FA01DC"/>
    <w:rsid w:val="00FB07CD"/>
    <w:rsid w:val="00FC2870"/>
    <w:rsid w:val="00FF610E"/>
    <w:rsid w:val="00F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E1268"/>
  <w15:docId w15:val="{F8DF5939-382C-40B2-B53F-7E11341B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A7B9.888D5DC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03703-09F6-4024-9031-6768E4C2F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yvolquez</dc:creator>
  <cp:lastModifiedBy>Lissette Nunez</cp:lastModifiedBy>
  <cp:revision>14</cp:revision>
  <cp:lastPrinted>2011-03-04T18:48:00Z</cp:lastPrinted>
  <dcterms:created xsi:type="dcterms:W3CDTF">2018-07-25T12:52:00Z</dcterms:created>
  <dcterms:modified xsi:type="dcterms:W3CDTF">2021-04-19T19:00:00Z</dcterms:modified>
</cp:coreProperties>
</file>